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545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126"/>
        <w:gridCol w:w="930"/>
        <w:gridCol w:w="23"/>
        <w:gridCol w:w="3184"/>
        <w:gridCol w:w="924"/>
        <w:gridCol w:w="3292"/>
        <w:gridCol w:w="223"/>
        <w:gridCol w:w="587"/>
      </w:tblGrid>
      <w:tr w:rsidR="00F819F1" w:rsidRPr="00166002" w:rsidTr="00120CFE">
        <w:trPr>
          <w:gridAfter w:val="1"/>
          <w:wAfter w:w="293" w:type="pct"/>
        </w:trPr>
        <w:tc>
          <w:tcPr>
            <w:tcW w:w="4596" w:type="pct"/>
            <w:gridSpan w:val="7"/>
          </w:tcPr>
          <w:p w:rsidR="00F819F1" w:rsidRPr="00166002" w:rsidRDefault="00F819F1" w:rsidP="00F819F1">
            <w:pPr>
              <w:spacing w:before="240"/>
              <w:jc w:val="both"/>
              <w:rPr>
                <w:sz w:val="24"/>
                <w:szCs w:val="24"/>
                <w:lang w:val="pt-BR"/>
              </w:rPr>
            </w:pPr>
            <w:r w:rsidRPr="00F819F1">
              <w:rPr>
                <w:sz w:val="24"/>
                <w:szCs w:val="24"/>
                <w:lang w:val="pt-BR"/>
              </w:rPr>
              <w:t>A ADERJ – Associação de Atacadistas e Distribuidores do Estado do Rio de Janeiro convida a todas as associadas para responder uma breve pesquisa sobre operadoras de linha telefônica fixa e móvel. É de extrema importância a participação de todos para que possamos representá-los em uma futura reunião com representantes destas operadoras, afim de garantir melhorias nos serviços prestados. Seus dados são sigilosos e não serão divulgados. Ao final, certifique-se de que o preenchimento da pesquisa foi feito de maneira correta.  Em caso de dúvidas entre em contato com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F819F1">
              <w:rPr>
                <w:sz w:val="24"/>
                <w:szCs w:val="24"/>
                <w:lang w:val="pt-BR"/>
              </w:rPr>
              <w:t>a ADERJ através do telefone (21) 2584-2446.</w:t>
            </w:r>
          </w:p>
        </w:tc>
        <w:tc>
          <w:tcPr>
            <w:tcW w:w="111" w:type="pct"/>
          </w:tcPr>
          <w:p w:rsidR="00F819F1" w:rsidRPr="00166002" w:rsidRDefault="00F819F1" w:rsidP="00346DE2">
            <w:pPr>
              <w:spacing w:before="240"/>
              <w:rPr>
                <w:sz w:val="24"/>
                <w:szCs w:val="24"/>
                <w:lang w:val="pt-BR"/>
              </w:rPr>
            </w:pPr>
          </w:p>
        </w:tc>
      </w:tr>
      <w:tr w:rsidR="00166002" w:rsidRPr="00166002" w:rsidTr="00120CFE">
        <w:trPr>
          <w:gridAfter w:val="1"/>
          <w:wAfter w:w="293" w:type="pct"/>
          <w:trHeight w:val="54"/>
        </w:trPr>
        <w:tc>
          <w:tcPr>
            <w:tcW w:w="367" w:type="pct"/>
          </w:tcPr>
          <w:p w:rsidR="00166002" w:rsidRPr="00166002" w:rsidRDefault="00166002" w:rsidP="00346DE2">
            <w:pPr>
              <w:rPr>
                <w:rFonts w:asciiTheme="majorHAnsi" w:hAnsiTheme="majorHAnsi"/>
                <w:b/>
                <w:sz w:val="24"/>
                <w:szCs w:val="24"/>
                <w:lang w:val="pt-BR"/>
              </w:rPr>
            </w:pPr>
          </w:p>
        </w:tc>
        <w:tc>
          <w:tcPr>
            <w:tcW w:w="4229" w:type="pct"/>
            <w:gridSpan w:val="6"/>
            <w:shd w:val="clear" w:color="auto" w:fill="auto"/>
            <w:vAlign w:val="bottom"/>
          </w:tcPr>
          <w:p w:rsidR="00166002" w:rsidRPr="00166002" w:rsidRDefault="00166002" w:rsidP="00346DE2">
            <w:pPr>
              <w:rPr>
                <w:rFonts w:asciiTheme="majorHAnsi" w:hAnsiTheme="majorHAnsi"/>
                <w:b/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166002" w:rsidRPr="00166002" w:rsidRDefault="00166002" w:rsidP="00346DE2">
            <w:pPr>
              <w:rPr>
                <w:rFonts w:asciiTheme="majorHAnsi" w:hAnsiTheme="majorHAnsi"/>
                <w:b/>
                <w:sz w:val="24"/>
                <w:szCs w:val="24"/>
                <w:lang w:val="pt-BR"/>
              </w:rPr>
            </w:pPr>
          </w:p>
        </w:tc>
      </w:tr>
      <w:tr w:rsidR="00166002" w:rsidRPr="00166002" w:rsidTr="00120CFE">
        <w:tc>
          <w:tcPr>
            <w:tcW w:w="5000" w:type="pct"/>
            <w:gridSpan w:val="9"/>
          </w:tcPr>
          <w:p w:rsidR="00166002" w:rsidRPr="00950E94" w:rsidRDefault="00166002" w:rsidP="00301448">
            <w:pPr>
              <w:spacing w:before="240"/>
              <w:rPr>
                <w:b/>
                <w:sz w:val="24"/>
                <w:szCs w:val="24"/>
                <w:lang w:val="pt-BR"/>
              </w:rPr>
            </w:pPr>
            <w:r w:rsidRPr="00950E94">
              <w:rPr>
                <w:b/>
                <w:noProof/>
                <w:lang w:val="pt-BR" w:eastAsia="pt-BR"/>
              </w:rPr>
              <w:drawing>
                <wp:anchor distT="0" distB="0" distL="114300" distR="114300" simplePos="0" relativeHeight="251658240" behindDoc="0" locked="0" layoutInCell="1" allowOverlap="1" wp14:anchorId="0687D0A0" wp14:editId="235B4C37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302260</wp:posOffset>
                  </wp:positionV>
                  <wp:extent cx="342900" cy="342900"/>
                  <wp:effectExtent l="0" t="0" r="0" b="0"/>
                  <wp:wrapNone/>
                  <wp:docPr id="10" name="Imagem 10" descr="Resultado de imagem para 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0E94">
              <w:rPr>
                <w:b/>
                <w:sz w:val="24"/>
                <w:szCs w:val="24"/>
                <w:lang w:val="pt-BR"/>
              </w:rPr>
              <w:t xml:space="preserve">SUA EMPRESA UTILIZA </w:t>
            </w:r>
            <w:r w:rsidR="00950E94">
              <w:rPr>
                <w:b/>
                <w:sz w:val="24"/>
                <w:szCs w:val="24"/>
                <w:lang w:val="pt-BR"/>
              </w:rPr>
              <w:t xml:space="preserve">LINHA FIXA COM </w:t>
            </w:r>
            <w:r w:rsidRPr="00950E94">
              <w:rPr>
                <w:b/>
                <w:sz w:val="24"/>
                <w:szCs w:val="24"/>
                <w:lang w:val="pt-BR"/>
              </w:rPr>
              <w:t>QUAL DESTAS</w:t>
            </w:r>
            <w:r w:rsidR="00950E94">
              <w:rPr>
                <w:b/>
                <w:sz w:val="24"/>
                <w:szCs w:val="24"/>
                <w:lang w:val="pt-BR"/>
              </w:rPr>
              <w:t xml:space="preserve"> </w:t>
            </w:r>
            <w:r w:rsidRPr="00950E94">
              <w:rPr>
                <w:b/>
                <w:sz w:val="24"/>
                <w:szCs w:val="24"/>
                <w:lang w:val="pt-BR"/>
              </w:rPr>
              <w:t>ABAIXO:</w:t>
            </w:r>
          </w:p>
        </w:tc>
      </w:tr>
      <w:tr w:rsidR="00E82EB2" w:rsidRPr="00166002" w:rsidTr="00120CFE">
        <w:trPr>
          <w:gridAfter w:val="1"/>
          <w:wAfter w:w="293" w:type="pct"/>
          <w:trHeight w:val="586"/>
        </w:trPr>
        <w:tc>
          <w:tcPr>
            <w:tcW w:w="430" w:type="pct"/>
            <w:gridSpan w:val="2"/>
          </w:tcPr>
          <w:p w:rsidR="00166002" w:rsidRPr="00166002" w:rsidRDefault="00166002" w:rsidP="001C4A3D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59264" behindDoc="0" locked="0" layoutInCell="1" allowOverlap="1" wp14:anchorId="0087AC65" wp14:editId="6FED61C9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344805</wp:posOffset>
                  </wp:positionV>
                  <wp:extent cx="735965" cy="323850"/>
                  <wp:effectExtent l="0" t="0" r="6985" b="0"/>
                  <wp:wrapNone/>
                  <wp:docPr id="14" name="Imagem 14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690" w:type="pct"/>
            <w:gridSpan w:val="3"/>
            <w:vAlign w:val="bottom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</w:tr>
      <w:tr w:rsidR="00E82EB2" w:rsidRPr="00166002" w:rsidTr="00120CFE">
        <w:trPr>
          <w:gridAfter w:val="1"/>
          <w:wAfter w:w="293" w:type="pct"/>
          <w:trHeight w:val="580"/>
        </w:trPr>
        <w:tc>
          <w:tcPr>
            <w:tcW w:w="430" w:type="pct"/>
            <w:gridSpan w:val="2"/>
          </w:tcPr>
          <w:p w:rsidR="00166002" w:rsidRPr="00166002" w:rsidRDefault="00E82EB2" w:rsidP="001C4A3D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0288" behindDoc="0" locked="0" layoutInCell="1" allowOverlap="1" wp14:anchorId="00CD6255" wp14:editId="62421957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335280</wp:posOffset>
                  </wp:positionV>
                  <wp:extent cx="352425" cy="351155"/>
                  <wp:effectExtent l="0" t="0" r="9525" b="0"/>
                  <wp:wrapNone/>
                  <wp:docPr id="15" name="Imagem 15" descr="Resultado de imagem para CL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CL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002"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690" w:type="pct"/>
            <w:gridSpan w:val="3"/>
            <w:vAlign w:val="bottom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</w:tr>
      <w:tr w:rsidR="00E82EB2" w:rsidRPr="00166002" w:rsidTr="00120CFE">
        <w:trPr>
          <w:gridAfter w:val="1"/>
          <w:wAfter w:w="293" w:type="pct"/>
          <w:trHeight w:val="560"/>
        </w:trPr>
        <w:tc>
          <w:tcPr>
            <w:tcW w:w="430" w:type="pct"/>
            <w:gridSpan w:val="2"/>
          </w:tcPr>
          <w:p w:rsidR="00166002" w:rsidRPr="00166002" w:rsidRDefault="00166002" w:rsidP="001C4A3D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690" w:type="pct"/>
            <w:gridSpan w:val="3"/>
            <w:vAlign w:val="bottom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</w:tr>
      <w:tr w:rsidR="00E82EB2" w:rsidRPr="00166002" w:rsidTr="00120CFE">
        <w:trPr>
          <w:gridAfter w:val="1"/>
          <w:wAfter w:w="293" w:type="pct"/>
          <w:trHeight w:val="568"/>
        </w:trPr>
        <w:tc>
          <w:tcPr>
            <w:tcW w:w="430" w:type="pct"/>
            <w:gridSpan w:val="2"/>
          </w:tcPr>
          <w:p w:rsidR="00166002" w:rsidRPr="00166002" w:rsidRDefault="00166002" w:rsidP="001C4A3D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166002" w:rsidRPr="00166002" w:rsidRDefault="00E82EB2" w:rsidP="00301448">
            <w:pPr>
              <w:rPr>
                <w:sz w:val="24"/>
                <w:szCs w:val="24"/>
                <w:lang w:val="pt-BR"/>
              </w:rPr>
            </w:pPr>
            <w:bookmarkStart w:id="0" w:name="_GoBack"/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1312" behindDoc="0" locked="0" layoutInCell="1" allowOverlap="1" wp14:anchorId="1CD2FCDE" wp14:editId="653BA2E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-8255</wp:posOffset>
                  </wp:positionV>
                  <wp:extent cx="476250" cy="307258"/>
                  <wp:effectExtent l="0" t="0" r="0" b="0"/>
                  <wp:wrapNone/>
                  <wp:docPr id="16" name="Imagem 16" descr="Resultado de imagem para T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T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690" w:type="pct"/>
            <w:gridSpan w:val="3"/>
            <w:vAlign w:val="bottom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</w:tr>
      <w:tr w:rsidR="00E82EB2" w:rsidRPr="00166002" w:rsidTr="00120CFE">
        <w:trPr>
          <w:gridAfter w:val="1"/>
          <w:wAfter w:w="293" w:type="pct"/>
          <w:trHeight w:val="562"/>
        </w:trPr>
        <w:tc>
          <w:tcPr>
            <w:tcW w:w="430" w:type="pct"/>
            <w:gridSpan w:val="2"/>
          </w:tcPr>
          <w:p w:rsidR="00166002" w:rsidRPr="00166002" w:rsidRDefault="00E82EB2" w:rsidP="001C4A3D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3360" behindDoc="0" locked="0" layoutInCell="1" allowOverlap="1" wp14:anchorId="3BE5FC25" wp14:editId="0106EB1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360045</wp:posOffset>
                  </wp:positionV>
                  <wp:extent cx="552450" cy="248285"/>
                  <wp:effectExtent l="0" t="0" r="0" b="0"/>
                  <wp:wrapNone/>
                  <wp:docPr id="18" name="Imagem 18" descr="Resultado de imagem para NE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NE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2336" behindDoc="0" locked="0" layoutInCell="1" allowOverlap="1" wp14:anchorId="01749391" wp14:editId="704DD17B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31115</wp:posOffset>
                  </wp:positionV>
                  <wp:extent cx="691515" cy="185420"/>
                  <wp:effectExtent l="0" t="0" r="0" b="5080"/>
                  <wp:wrapNone/>
                  <wp:docPr id="17" name="Imagem 17" descr="Resultado de imagem para nex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do de imagem para nex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002"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690" w:type="pct"/>
            <w:gridSpan w:val="3"/>
            <w:vAlign w:val="bottom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</w:tr>
      <w:tr w:rsidR="00E82EB2" w:rsidRPr="00166002" w:rsidTr="00120CFE">
        <w:trPr>
          <w:gridAfter w:val="1"/>
          <w:wAfter w:w="293" w:type="pct"/>
          <w:trHeight w:val="562"/>
        </w:trPr>
        <w:tc>
          <w:tcPr>
            <w:tcW w:w="430" w:type="pct"/>
            <w:gridSpan w:val="2"/>
          </w:tcPr>
          <w:p w:rsidR="00E82EB2" w:rsidRPr="00166002" w:rsidRDefault="00E82EB2" w:rsidP="001C4A3D">
            <w:pPr>
              <w:spacing w:before="120"/>
              <w:ind w:left="432"/>
              <w:rPr>
                <w:sz w:val="24"/>
                <w:szCs w:val="24"/>
                <w:lang w:val="pt-BR" w:bidi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4384" behindDoc="0" locked="0" layoutInCell="1" allowOverlap="1" wp14:anchorId="746A3CAC" wp14:editId="2AA69409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259715</wp:posOffset>
                  </wp:positionV>
                  <wp:extent cx="770255" cy="433070"/>
                  <wp:effectExtent l="0" t="0" r="0" b="0"/>
                  <wp:wrapNone/>
                  <wp:docPr id="19" name="Imagem 19" descr="Resultado de imagem para embra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m para embra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E82EB2" w:rsidRDefault="00E82EB2" w:rsidP="00301448">
            <w:pPr>
              <w:rPr>
                <w:noProof/>
                <w:lang w:val="pt-BR" w:eastAsia="pt-BR"/>
              </w:rPr>
            </w:pPr>
          </w:p>
        </w:tc>
        <w:tc>
          <w:tcPr>
            <w:tcW w:w="3690" w:type="pct"/>
            <w:gridSpan w:val="3"/>
            <w:vAlign w:val="bottom"/>
          </w:tcPr>
          <w:p w:rsidR="00E82EB2" w:rsidRPr="00166002" w:rsidRDefault="00E82EB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E82EB2" w:rsidRPr="00166002" w:rsidRDefault="00E82EB2" w:rsidP="00301448">
            <w:pPr>
              <w:rPr>
                <w:sz w:val="24"/>
                <w:szCs w:val="24"/>
                <w:lang w:val="pt-BR"/>
              </w:rPr>
            </w:pPr>
          </w:p>
        </w:tc>
      </w:tr>
      <w:tr w:rsidR="00E82EB2" w:rsidRPr="00166002" w:rsidTr="00120CFE">
        <w:trPr>
          <w:gridAfter w:val="1"/>
          <w:wAfter w:w="293" w:type="pct"/>
          <w:trHeight w:val="556"/>
        </w:trPr>
        <w:tc>
          <w:tcPr>
            <w:tcW w:w="430" w:type="pct"/>
            <w:gridSpan w:val="2"/>
          </w:tcPr>
          <w:p w:rsidR="00166002" w:rsidRPr="00166002" w:rsidRDefault="00166002" w:rsidP="001C4A3D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690" w:type="pct"/>
            <w:gridSpan w:val="3"/>
            <w:vAlign w:val="bottom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11" w:type="pct"/>
          </w:tcPr>
          <w:p w:rsidR="00166002" w:rsidRPr="00166002" w:rsidRDefault="00166002" w:rsidP="00301448">
            <w:pPr>
              <w:rPr>
                <w:sz w:val="24"/>
                <w:szCs w:val="24"/>
                <w:lang w:val="pt-BR"/>
              </w:rPr>
            </w:pP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166002" w:rsidP="001C4A3D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75" w:type="pct"/>
            <w:gridSpan w:val="2"/>
          </w:tcPr>
          <w:p w:rsidR="00166002" w:rsidRPr="00166002" w:rsidRDefault="00E82EB2" w:rsidP="00301448">
            <w:pPr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/>
              </w:rPr>
              <w:t xml:space="preserve">Outros:     </w:t>
            </w:r>
          </w:p>
        </w:tc>
        <w:tc>
          <w:tcPr>
            <w:tcW w:w="4095" w:type="pct"/>
            <w:gridSpan w:val="5"/>
            <w:vAlign w:val="bottom"/>
          </w:tcPr>
          <w:p w:rsidR="00166002" w:rsidRPr="00166002" w:rsidRDefault="00166002" w:rsidP="00166002">
            <w:pPr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/>
              </w:rPr>
              <w:t>_______________________________________</w:t>
            </w:r>
            <w:r>
              <w:rPr>
                <w:sz w:val="24"/>
                <w:szCs w:val="24"/>
                <w:lang w:val="pt-BR"/>
              </w:rPr>
              <w:t>__</w:t>
            </w:r>
            <w:r w:rsidR="00E82EB2">
              <w:rPr>
                <w:sz w:val="24"/>
                <w:szCs w:val="24"/>
                <w:lang w:val="pt-BR"/>
              </w:rPr>
              <w:t>_______</w:t>
            </w:r>
            <w:r>
              <w:rPr>
                <w:sz w:val="24"/>
                <w:szCs w:val="24"/>
                <w:lang w:val="pt-BR"/>
              </w:rPr>
              <w:t>________</w:t>
            </w:r>
          </w:p>
        </w:tc>
      </w:tr>
      <w:tr w:rsidR="00166002" w:rsidRPr="00166002" w:rsidTr="00120CFE">
        <w:tc>
          <w:tcPr>
            <w:tcW w:w="5000" w:type="pct"/>
            <w:gridSpan w:val="9"/>
          </w:tcPr>
          <w:p w:rsidR="00166002" w:rsidRPr="00950E94" w:rsidRDefault="00166002" w:rsidP="00301448">
            <w:pPr>
              <w:spacing w:before="240"/>
              <w:rPr>
                <w:b/>
                <w:sz w:val="24"/>
                <w:szCs w:val="24"/>
                <w:lang w:val="pt-BR"/>
              </w:rPr>
            </w:pPr>
            <w:r w:rsidRPr="00950E94">
              <w:rPr>
                <w:b/>
                <w:sz w:val="24"/>
                <w:szCs w:val="24"/>
                <w:lang w:val="pt-BR"/>
              </w:rPr>
              <w:t>SUA EMPRESA UTILIZA NÚMEROS MÓVEIS PARA FUNCIONÁRIOS E DIRETORIA? QUAL DESTAS ABAIXO?</w:t>
            </w:r>
          </w:p>
        </w:tc>
      </w:tr>
      <w:tr w:rsidR="00166002" w:rsidRPr="00166002" w:rsidTr="00120CFE">
        <w:tc>
          <w:tcPr>
            <w:tcW w:w="5000" w:type="pct"/>
            <w:gridSpan w:val="9"/>
          </w:tcPr>
          <w:p w:rsidR="00166002" w:rsidRPr="00166002" w:rsidRDefault="00166002" w:rsidP="00166002">
            <w:pPr>
              <w:tabs>
                <w:tab w:val="left" w:pos="5235"/>
              </w:tabs>
              <w:spacing w:before="24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ab/>
            </w:r>
            <w:r w:rsidR="00D26E8B">
              <w:rPr>
                <w:sz w:val="24"/>
                <w:szCs w:val="24"/>
                <w:lang w:val="pt-BR"/>
              </w:rPr>
              <w:t xml:space="preserve">          </w:t>
            </w:r>
            <w:r>
              <w:rPr>
                <w:sz w:val="24"/>
                <w:szCs w:val="24"/>
                <w:lang w:val="pt-BR"/>
              </w:rPr>
              <w:t>QUANTIDADE</w:t>
            </w:r>
            <w:r w:rsidR="00D26E8B">
              <w:rPr>
                <w:sz w:val="24"/>
                <w:szCs w:val="24"/>
                <w:lang w:val="pt-BR"/>
              </w:rPr>
              <w:t xml:space="preserve"> </w:t>
            </w: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166002" w:rsidRPr="00166002" w:rsidRDefault="00E82EB2" w:rsidP="00166002">
            <w:pPr>
              <w:rPr>
                <w:sz w:val="24"/>
                <w:szCs w:val="24"/>
                <w:lang w:val="pt-BR"/>
              </w:rPr>
            </w:pPr>
            <w:r w:rsidRPr="00E82EB2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6432" behindDoc="0" locked="0" layoutInCell="1" allowOverlap="1" wp14:anchorId="5389F95B" wp14:editId="6F2FFAF6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11430</wp:posOffset>
                  </wp:positionV>
                  <wp:extent cx="233045" cy="233045"/>
                  <wp:effectExtent l="0" t="0" r="0" b="0"/>
                  <wp:wrapNone/>
                  <wp:docPr id="20" name="Imagem 20" descr="Resultado de imagem para 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pct"/>
            <w:gridSpan w:val="2"/>
            <w:vAlign w:val="bottom"/>
          </w:tcPr>
          <w:p w:rsidR="00166002" w:rsidRPr="00166002" w:rsidRDefault="00166002" w:rsidP="0016600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2045" w:type="pct"/>
            <w:gridSpan w:val="3"/>
          </w:tcPr>
          <w:p w:rsidR="00166002" w:rsidRPr="00166002" w:rsidRDefault="00E82EB2" w:rsidP="00E82EB2">
            <w:pPr>
              <w:spacing w:before="120"/>
              <w:rPr>
                <w:sz w:val="24"/>
                <w:szCs w:val="24"/>
                <w:lang w:val="pt-BR" w:bidi="pt-BR"/>
              </w:rPr>
            </w:pPr>
            <w:r>
              <w:rPr>
                <w:sz w:val="24"/>
                <w:szCs w:val="24"/>
                <w:lang w:val="pt-BR" w:bidi="pt-BR"/>
              </w:rPr>
              <w:t>0 A 10 LINHAS</w:t>
            </w: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166002" w:rsidRPr="00166002" w:rsidRDefault="00E82EB2" w:rsidP="00166002">
            <w:pPr>
              <w:rPr>
                <w:sz w:val="24"/>
                <w:szCs w:val="24"/>
                <w:lang w:val="pt-BR"/>
              </w:rPr>
            </w:pPr>
            <w:r w:rsidRPr="00E82EB2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7456" behindDoc="0" locked="0" layoutInCell="1" allowOverlap="1" wp14:anchorId="1EBBA695" wp14:editId="1FF2554F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22860</wp:posOffset>
                  </wp:positionV>
                  <wp:extent cx="586105" cy="257810"/>
                  <wp:effectExtent l="0" t="0" r="4445" b="8890"/>
                  <wp:wrapNone/>
                  <wp:docPr id="21" name="Imagem 21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pct"/>
            <w:gridSpan w:val="2"/>
            <w:vAlign w:val="bottom"/>
          </w:tcPr>
          <w:p w:rsidR="00166002" w:rsidRPr="00166002" w:rsidRDefault="00166002" w:rsidP="0016600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2045" w:type="pct"/>
            <w:gridSpan w:val="3"/>
          </w:tcPr>
          <w:p w:rsidR="00E82EB2" w:rsidRPr="00166002" w:rsidRDefault="00E82EB2" w:rsidP="00E82EB2">
            <w:pPr>
              <w:spacing w:before="120"/>
              <w:ind w:left="111"/>
              <w:rPr>
                <w:sz w:val="24"/>
                <w:szCs w:val="24"/>
                <w:lang w:val="pt-BR" w:bidi="pt-BR"/>
              </w:rPr>
            </w:pPr>
            <w:r>
              <w:rPr>
                <w:sz w:val="24"/>
                <w:szCs w:val="24"/>
                <w:lang w:val="pt-BR" w:bidi="pt-BR"/>
              </w:rPr>
              <w:t>11 A 20 LINHAS</w:t>
            </w: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166002" w:rsidRPr="00166002" w:rsidRDefault="00E82EB2" w:rsidP="00166002">
            <w:pPr>
              <w:rPr>
                <w:sz w:val="24"/>
                <w:szCs w:val="24"/>
                <w:lang w:val="pt-BR"/>
              </w:rPr>
            </w:pPr>
            <w:r w:rsidRPr="00E82EB2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8480" behindDoc="0" locked="0" layoutInCell="1" allowOverlap="1" wp14:anchorId="2EBF6D80" wp14:editId="00D88B04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18415</wp:posOffset>
                  </wp:positionV>
                  <wp:extent cx="239395" cy="238760"/>
                  <wp:effectExtent l="0" t="0" r="8255" b="8890"/>
                  <wp:wrapNone/>
                  <wp:docPr id="22" name="Imagem 22" descr="Resultado de imagem para CL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m para CL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pct"/>
            <w:gridSpan w:val="2"/>
            <w:vAlign w:val="bottom"/>
          </w:tcPr>
          <w:p w:rsidR="00166002" w:rsidRPr="00166002" w:rsidRDefault="00166002" w:rsidP="0016600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2045" w:type="pct"/>
            <w:gridSpan w:val="3"/>
          </w:tcPr>
          <w:p w:rsidR="00166002" w:rsidRPr="00166002" w:rsidRDefault="00E82EB2" w:rsidP="00E82EB2">
            <w:pPr>
              <w:spacing w:before="120"/>
              <w:ind w:left="111"/>
              <w:rPr>
                <w:sz w:val="24"/>
                <w:szCs w:val="24"/>
                <w:lang w:val="pt-BR" w:bidi="pt-BR"/>
              </w:rPr>
            </w:pPr>
            <w:r>
              <w:rPr>
                <w:sz w:val="24"/>
                <w:szCs w:val="24"/>
                <w:lang w:val="pt-BR" w:bidi="pt-BR"/>
              </w:rPr>
              <w:t xml:space="preserve">21 A 30 LINHAS </w:t>
            </w: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E82EB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E82EB2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69504" behindDoc="0" locked="0" layoutInCell="1" allowOverlap="1" wp14:anchorId="0E59BED2" wp14:editId="23FA31C5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59689</wp:posOffset>
                  </wp:positionV>
                  <wp:extent cx="371475" cy="239661"/>
                  <wp:effectExtent l="0" t="0" r="0" b="8255"/>
                  <wp:wrapNone/>
                  <wp:docPr id="23" name="Imagem 23" descr="Resultado de imagem para T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m para T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07" cy="24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002"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166002" w:rsidRPr="00166002" w:rsidRDefault="00166002" w:rsidP="0016600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599" w:type="pct"/>
            <w:gridSpan w:val="2"/>
            <w:vAlign w:val="bottom"/>
          </w:tcPr>
          <w:p w:rsidR="00166002" w:rsidRPr="00166002" w:rsidRDefault="00166002" w:rsidP="0016600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2045" w:type="pct"/>
            <w:gridSpan w:val="3"/>
          </w:tcPr>
          <w:p w:rsidR="00166002" w:rsidRPr="00166002" w:rsidRDefault="00E82EB2" w:rsidP="00E82EB2">
            <w:pPr>
              <w:spacing w:before="120"/>
              <w:ind w:left="111"/>
              <w:rPr>
                <w:sz w:val="24"/>
                <w:szCs w:val="24"/>
                <w:lang w:val="pt-BR" w:bidi="pt-BR"/>
              </w:rPr>
            </w:pPr>
            <w:r>
              <w:rPr>
                <w:sz w:val="24"/>
                <w:szCs w:val="24"/>
                <w:lang w:val="pt-BR" w:bidi="pt-BR"/>
              </w:rPr>
              <w:t>31 A 50 LINHAS</w:t>
            </w: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166002" w:rsidRPr="00166002" w:rsidRDefault="00E82EB2" w:rsidP="00166002">
            <w:pPr>
              <w:rPr>
                <w:sz w:val="24"/>
                <w:szCs w:val="24"/>
                <w:lang w:val="pt-BR"/>
              </w:rPr>
            </w:pPr>
            <w:r w:rsidRPr="00E82EB2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70528" behindDoc="0" locked="0" layoutInCell="1" allowOverlap="1" wp14:anchorId="50540960" wp14:editId="42F88FEA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6350</wp:posOffset>
                  </wp:positionV>
                  <wp:extent cx="469900" cy="125730"/>
                  <wp:effectExtent l="0" t="0" r="6350" b="7620"/>
                  <wp:wrapNone/>
                  <wp:docPr id="24" name="Imagem 24" descr="Resultado de imagem para nex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do de imagem para nex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pct"/>
            <w:gridSpan w:val="2"/>
            <w:vAlign w:val="bottom"/>
          </w:tcPr>
          <w:p w:rsidR="00166002" w:rsidRPr="00166002" w:rsidRDefault="00166002" w:rsidP="0016600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2045" w:type="pct"/>
            <w:gridSpan w:val="3"/>
          </w:tcPr>
          <w:p w:rsidR="00166002" w:rsidRPr="00166002" w:rsidRDefault="00E82EB2" w:rsidP="00E82EB2">
            <w:pPr>
              <w:spacing w:before="120"/>
              <w:ind w:left="111"/>
              <w:rPr>
                <w:sz w:val="24"/>
                <w:szCs w:val="24"/>
                <w:lang w:val="pt-BR" w:bidi="pt-BR"/>
              </w:rPr>
            </w:pPr>
            <w:r>
              <w:rPr>
                <w:sz w:val="24"/>
                <w:szCs w:val="24"/>
                <w:lang w:val="pt-BR" w:bidi="pt-BR"/>
              </w:rPr>
              <w:t>50 A 100 LINHAS</w:t>
            </w: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166002" w:rsidRPr="00166002" w:rsidRDefault="00E82EB2" w:rsidP="00166002">
            <w:pPr>
              <w:rPr>
                <w:sz w:val="24"/>
                <w:szCs w:val="24"/>
                <w:lang w:val="pt-BR"/>
              </w:rPr>
            </w:pPr>
            <w:r w:rsidRPr="00E82EB2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71552" behindDoc="0" locked="0" layoutInCell="1" allowOverlap="1" wp14:anchorId="54B5D2AE" wp14:editId="5E6052C6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-31750</wp:posOffset>
                  </wp:positionV>
                  <wp:extent cx="375285" cy="168275"/>
                  <wp:effectExtent l="0" t="0" r="5715" b="3175"/>
                  <wp:wrapNone/>
                  <wp:docPr id="25" name="Imagem 25" descr="Resultado de imagem para NE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m para NE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pct"/>
            <w:gridSpan w:val="2"/>
            <w:vAlign w:val="bottom"/>
          </w:tcPr>
          <w:p w:rsidR="00166002" w:rsidRPr="00166002" w:rsidRDefault="00166002" w:rsidP="0016600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2045" w:type="pct"/>
            <w:gridSpan w:val="3"/>
          </w:tcPr>
          <w:p w:rsidR="00166002" w:rsidRPr="00166002" w:rsidRDefault="00E82EB2" w:rsidP="00E82EB2">
            <w:pPr>
              <w:spacing w:before="120"/>
              <w:ind w:left="111"/>
              <w:rPr>
                <w:sz w:val="24"/>
                <w:szCs w:val="24"/>
                <w:lang w:val="pt-BR" w:bidi="pt-BR"/>
              </w:rPr>
            </w:pPr>
            <w:r>
              <w:rPr>
                <w:sz w:val="24"/>
                <w:szCs w:val="24"/>
                <w:lang w:val="pt-BR" w:bidi="pt-BR"/>
              </w:rPr>
              <w:t>100 A 200 LINHAS</w:t>
            </w: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166002" w:rsidRPr="00166002" w:rsidRDefault="00E82EB2" w:rsidP="00166002">
            <w:pPr>
              <w:rPr>
                <w:sz w:val="24"/>
                <w:szCs w:val="24"/>
                <w:lang w:val="pt-BR"/>
              </w:rPr>
            </w:pPr>
            <w:r w:rsidRPr="00E82EB2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672576" behindDoc="0" locked="0" layoutInCell="1" allowOverlap="1" wp14:anchorId="30544F8C" wp14:editId="2D7C6AA1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-12700</wp:posOffset>
                  </wp:positionV>
                  <wp:extent cx="523875" cy="294005"/>
                  <wp:effectExtent l="0" t="0" r="0" b="0"/>
                  <wp:wrapNone/>
                  <wp:docPr id="26" name="Imagem 26" descr="Resultado de imagem para embra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m para embra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pct"/>
            <w:gridSpan w:val="2"/>
            <w:vAlign w:val="bottom"/>
          </w:tcPr>
          <w:p w:rsidR="00166002" w:rsidRPr="00166002" w:rsidRDefault="00166002" w:rsidP="0016600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166002" w:rsidRPr="00166002" w:rsidRDefault="00166002" w:rsidP="00166002">
            <w:pPr>
              <w:spacing w:before="120"/>
              <w:ind w:left="432"/>
              <w:rPr>
                <w:sz w:val="24"/>
                <w:szCs w:val="24"/>
                <w:lang w:val="pt-BR"/>
              </w:rPr>
            </w:pPr>
          </w:p>
        </w:tc>
        <w:tc>
          <w:tcPr>
            <w:tcW w:w="2045" w:type="pct"/>
            <w:gridSpan w:val="3"/>
          </w:tcPr>
          <w:p w:rsidR="00166002" w:rsidRPr="00166002" w:rsidRDefault="00166002" w:rsidP="00E82EB2">
            <w:pPr>
              <w:spacing w:before="120"/>
              <w:ind w:left="111"/>
              <w:rPr>
                <w:sz w:val="24"/>
                <w:szCs w:val="24"/>
                <w:lang w:val="pt-BR" w:bidi="pt-BR"/>
              </w:rPr>
            </w:pP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E82EB2" w:rsidRPr="00166002" w:rsidRDefault="00E82EB2" w:rsidP="00E82EB2">
            <w:pPr>
              <w:spacing w:before="120"/>
              <w:ind w:left="432"/>
              <w:rPr>
                <w:sz w:val="24"/>
                <w:szCs w:val="24"/>
                <w:lang w:val="pt-BR" w:bidi="pt-BR"/>
              </w:rPr>
            </w:pPr>
            <w:r w:rsidRPr="00166002">
              <w:rPr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64" w:type="pct"/>
            <w:vAlign w:val="bottom"/>
          </w:tcPr>
          <w:p w:rsidR="00E82EB2" w:rsidRPr="00166002" w:rsidRDefault="00E82EB2" w:rsidP="00E82EB2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Outros </w:t>
            </w:r>
          </w:p>
        </w:tc>
        <w:tc>
          <w:tcPr>
            <w:tcW w:w="1599" w:type="pct"/>
            <w:gridSpan w:val="2"/>
            <w:vAlign w:val="bottom"/>
          </w:tcPr>
          <w:p w:rsidR="00E82EB2" w:rsidRPr="00166002" w:rsidRDefault="00E82EB2" w:rsidP="00E82EB2">
            <w:pPr>
              <w:spacing w:before="12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_________________________</w:t>
            </w:r>
          </w:p>
        </w:tc>
        <w:tc>
          <w:tcPr>
            <w:tcW w:w="461" w:type="pct"/>
          </w:tcPr>
          <w:p w:rsidR="00E82EB2" w:rsidRPr="00166002" w:rsidRDefault="00E82EB2" w:rsidP="00E82EB2">
            <w:pPr>
              <w:spacing w:before="120"/>
              <w:ind w:left="432"/>
              <w:rPr>
                <w:sz w:val="24"/>
                <w:szCs w:val="24"/>
                <w:lang w:val="pt-BR" w:bidi="pt-BR"/>
              </w:rPr>
            </w:pPr>
          </w:p>
        </w:tc>
        <w:tc>
          <w:tcPr>
            <w:tcW w:w="2045" w:type="pct"/>
            <w:gridSpan w:val="3"/>
          </w:tcPr>
          <w:p w:rsidR="00E82EB2" w:rsidRPr="00166002" w:rsidRDefault="00E82EB2" w:rsidP="00E82EB2">
            <w:pPr>
              <w:spacing w:before="120"/>
              <w:ind w:left="111"/>
              <w:rPr>
                <w:sz w:val="24"/>
                <w:szCs w:val="24"/>
                <w:lang w:val="pt-BR" w:bidi="pt-BR"/>
              </w:rPr>
            </w:pPr>
          </w:p>
        </w:tc>
      </w:tr>
      <w:tr w:rsidR="00E82EB2" w:rsidRPr="00166002" w:rsidTr="00120CFE">
        <w:tc>
          <w:tcPr>
            <w:tcW w:w="430" w:type="pct"/>
            <w:gridSpan w:val="2"/>
          </w:tcPr>
          <w:p w:rsidR="00E82EB2" w:rsidRPr="00166002" w:rsidRDefault="00E82EB2" w:rsidP="00D26E8B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4" w:type="pct"/>
            <w:vAlign w:val="bottom"/>
          </w:tcPr>
          <w:p w:rsidR="00E82EB2" w:rsidRPr="00166002" w:rsidRDefault="00E82EB2" w:rsidP="00E82EB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599" w:type="pct"/>
            <w:gridSpan w:val="2"/>
            <w:vAlign w:val="bottom"/>
          </w:tcPr>
          <w:p w:rsidR="00E82EB2" w:rsidRPr="00166002" w:rsidRDefault="00E82EB2" w:rsidP="00E82EB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461" w:type="pct"/>
          </w:tcPr>
          <w:p w:rsidR="00E82EB2" w:rsidRPr="00166002" w:rsidRDefault="00E82EB2" w:rsidP="00E82EB2">
            <w:pPr>
              <w:spacing w:before="120"/>
              <w:rPr>
                <w:sz w:val="24"/>
                <w:szCs w:val="24"/>
                <w:lang w:val="pt-BR"/>
              </w:rPr>
            </w:pPr>
          </w:p>
        </w:tc>
        <w:tc>
          <w:tcPr>
            <w:tcW w:w="2045" w:type="pct"/>
            <w:gridSpan w:val="3"/>
          </w:tcPr>
          <w:p w:rsidR="00E82EB2" w:rsidRPr="00166002" w:rsidRDefault="00E82EB2" w:rsidP="00E82EB2">
            <w:pPr>
              <w:spacing w:before="120"/>
              <w:ind w:left="432"/>
              <w:rPr>
                <w:sz w:val="24"/>
                <w:szCs w:val="24"/>
                <w:lang w:val="pt-BR" w:bidi="pt-BR"/>
              </w:rPr>
            </w:pPr>
          </w:p>
        </w:tc>
      </w:tr>
    </w:tbl>
    <w:p w:rsidR="00950E94" w:rsidRDefault="00950E94" w:rsidP="00950E94">
      <w:pPr>
        <w:spacing w:after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NOME: ___________________________________________________</w:t>
      </w:r>
    </w:p>
    <w:p w:rsidR="00950E94" w:rsidRDefault="00950E94" w:rsidP="00950E94">
      <w:pPr>
        <w:spacing w:after="0"/>
        <w:rPr>
          <w:sz w:val="24"/>
          <w:szCs w:val="24"/>
          <w:lang w:val="pt-BR"/>
        </w:rPr>
      </w:pPr>
    </w:p>
    <w:p w:rsidR="00950E94" w:rsidRDefault="00950E94" w:rsidP="00950E94">
      <w:pPr>
        <w:spacing w:after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RAZÃO SOCIAL: _____________________________________________</w:t>
      </w:r>
    </w:p>
    <w:p w:rsidR="00950E94" w:rsidRPr="00166002" w:rsidRDefault="00950E94" w:rsidP="00950E94">
      <w:pPr>
        <w:spacing w:after="0"/>
        <w:rPr>
          <w:sz w:val="24"/>
          <w:szCs w:val="24"/>
          <w:lang w:val="pt-BR"/>
        </w:rPr>
      </w:pPr>
    </w:p>
    <w:sectPr w:rsidR="00950E94" w:rsidRPr="00166002" w:rsidSect="00950E94">
      <w:headerReference w:type="default" r:id="rId25"/>
      <w:pgSz w:w="11906" w:h="16838" w:code="9"/>
      <w:pgMar w:top="1440" w:right="1274" w:bottom="567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219" w:rsidRDefault="00737219" w:rsidP="00650259">
      <w:pPr>
        <w:spacing w:after="0" w:line="240" w:lineRule="auto"/>
      </w:pPr>
      <w:r>
        <w:separator/>
      </w:r>
    </w:p>
  </w:endnote>
  <w:endnote w:type="continuationSeparator" w:id="0">
    <w:p w:rsidR="00737219" w:rsidRDefault="0073721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A5A0AC-0F33-44A4-99CE-58290CF551B5}"/>
    <w:embedBold r:id="rId2" w:fontKey="{C75E68F7-706E-4BEB-9157-508991118A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55CBB4F-1ECE-4A03-8589-002DD2A621F7}"/>
    <w:embedBold r:id="rId4" w:fontKey="{89783AE8-1F0C-4D0C-BC53-AB842F67AED1}"/>
    <w:embedItalic r:id="rId5" w:fontKey="{C6CF67D6-5AEC-4E68-B7A8-ECBCB02D888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D4145447-D37E-4021-B492-F17BC9D43B1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6E11979-CCF1-43B2-8D56-EB6758E609E4}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  <w:embedRegular r:id="rId8" w:fontKey="{2A64EAA1-BF80-4804-B3A7-02DFF9FE8559}"/>
    <w:embedBold r:id="rId9" w:fontKey="{5E46C607-E815-4C80-BF7C-3DA5EF5F8E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219" w:rsidRDefault="00737219" w:rsidP="00650259">
      <w:pPr>
        <w:spacing w:after="0" w:line="240" w:lineRule="auto"/>
      </w:pPr>
      <w:r>
        <w:separator/>
      </w:r>
    </w:p>
  </w:footnote>
  <w:footnote w:type="continuationSeparator" w:id="0">
    <w:p w:rsidR="00737219" w:rsidRDefault="0073721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FEC306" w:themeFill="accent5"/>
      <w:tblLook w:val="04A0" w:firstRow="1" w:lastRow="0" w:firstColumn="1" w:lastColumn="0" w:noHBand="0" w:noVBand="1"/>
    </w:tblPr>
    <w:tblGrid>
      <w:gridCol w:w="1324"/>
      <w:gridCol w:w="7868"/>
    </w:tblGrid>
    <w:tr w:rsidR="00731F26" w:rsidRPr="00731F26" w:rsidTr="00731F26">
      <w:trPr>
        <w:trHeight w:val="990"/>
      </w:trPr>
      <w:tc>
        <w:tcPr>
          <w:tcW w:w="1350" w:type="dxa"/>
          <w:shd w:val="clear" w:color="auto" w:fill="FEC306" w:themeFill="accent5"/>
          <w:vAlign w:val="center"/>
        </w:tcPr>
        <w:p w:rsidR="00576892" w:rsidRPr="00731F26" w:rsidRDefault="00737219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FEC306" w:themeFill="accent5"/>
          <w:vAlign w:val="center"/>
        </w:tcPr>
        <w:p w:rsidR="00576892" w:rsidRPr="00301448" w:rsidRDefault="00301448" w:rsidP="00301448">
          <w:pPr>
            <w:spacing w:after="0"/>
            <w:rPr>
              <w:rFonts w:ascii="Ebrima" w:eastAsia="Calibri" w:hAnsi="Ebrima" w:cs="Times New Roman"/>
              <w:color w:val="FFFFFF"/>
              <w:sz w:val="44"/>
              <w:lang w:val="pt-BR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E83B535" wp14:editId="1DCB9C48">
                <wp:simplePos x="0" y="0"/>
                <wp:positionH relativeFrom="column">
                  <wp:posOffset>-127635</wp:posOffset>
                </wp:positionH>
                <wp:positionV relativeFrom="paragraph">
                  <wp:posOffset>-31750</wp:posOffset>
                </wp:positionV>
                <wp:extent cx="504825" cy="516255"/>
                <wp:effectExtent l="0" t="0" r="9525" b="0"/>
                <wp:wrapNone/>
                <wp:docPr id="31" name="Image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MARCA DA ADERJ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25" cy="516255"/>
                        </a:xfrm>
                        <a:prstGeom prst="ellipse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Ebrima" w:eastAsia="Calibri" w:hAnsi="Ebrima" w:cs="Times New Roman"/>
              <w:b/>
              <w:color w:val="FFFFFF"/>
              <w:sz w:val="44"/>
              <w:lang w:val="pt-BR"/>
            </w:rPr>
            <w:t xml:space="preserve">          </w:t>
          </w:r>
          <w:r w:rsidRPr="00301448">
            <w:rPr>
              <w:rFonts w:ascii="Ebrima" w:eastAsia="Calibri" w:hAnsi="Ebrima" w:cs="Times New Roman"/>
              <w:b/>
              <w:color w:val="FFFFFF"/>
              <w:sz w:val="44"/>
              <w:lang w:val="pt-BR"/>
            </w:rPr>
            <w:t>PESQUISA ADERJ</w:t>
          </w:r>
        </w:p>
      </w:tc>
    </w:tr>
  </w:tbl>
  <w:p w:rsidR="00650259" w:rsidRDefault="00650259" w:rsidP="00731F26">
    <w:pPr>
      <w:pStyle w:val="SemEspaamen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448"/>
    <w:rsid w:val="000262E5"/>
    <w:rsid w:val="00052382"/>
    <w:rsid w:val="0006568A"/>
    <w:rsid w:val="00076F0F"/>
    <w:rsid w:val="00077241"/>
    <w:rsid w:val="00084253"/>
    <w:rsid w:val="000D1F49"/>
    <w:rsid w:val="00120CFE"/>
    <w:rsid w:val="00166002"/>
    <w:rsid w:val="001727CA"/>
    <w:rsid w:val="001C4A3D"/>
    <w:rsid w:val="002462F3"/>
    <w:rsid w:val="002C56E6"/>
    <w:rsid w:val="00301448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E0BDB"/>
    <w:rsid w:val="005F2035"/>
    <w:rsid w:val="005F7990"/>
    <w:rsid w:val="0063739C"/>
    <w:rsid w:val="00650259"/>
    <w:rsid w:val="00670EAF"/>
    <w:rsid w:val="00695324"/>
    <w:rsid w:val="006E629B"/>
    <w:rsid w:val="006F77A5"/>
    <w:rsid w:val="00731F26"/>
    <w:rsid w:val="00737219"/>
    <w:rsid w:val="00760D65"/>
    <w:rsid w:val="00770F25"/>
    <w:rsid w:val="007A35A8"/>
    <w:rsid w:val="007B0A85"/>
    <w:rsid w:val="007C6A52"/>
    <w:rsid w:val="0082043E"/>
    <w:rsid w:val="00875F0E"/>
    <w:rsid w:val="008E203A"/>
    <w:rsid w:val="0091229C"/>
    <w:rsid w:val="00940E73"/>
    <w:rsid w:val="00950E94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01B65"/>
    <w:rsid w:val="00C46878"/>
    <w:rsid w:val="00CB4A51"/>
    <w:rsid w:val="00CD4532"/>
    <w:rsid w:val="00CD47B0"/>
    <w:rsid w:val="00CE6104"/>
    <w:rsid w:val="00CE7918"/>
    <w:rsid w:val="00D16163"/>
    <w:rsid w:val="00D26E8B"/>
    <w:rsid w:val="00D27C15"/>
    <w:rsid w:val="00DB3FAD"/>
    <w:rsid w:val="00E61C09"/>
    <w:rsid w:val="00E677FE"/>
    <w:rsid w:val="00E82EB2"/>
    <w:rsid w:val="00E949B6"/>
    <w:rsid w:val="00EB3B58"/>
    <w:rsid w:val="00EB563B"/>
    <w:rsid w:val="00EC7359"/>
    <w:rsid w:val="00EE3054"/>
    <w:rsid w:val="00F00606"/>
    <w:rsid w:val="00F01256"/>
    <w:rsid w:val="00F62A1B"/>
    <w:rsid w:val="00F819F1"/>
    <w:rsid w:val="00FC7475"/>
    <w:rsid w:val="00FE542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01448"/>
  </w:style>
  <w:style w:type="paragraph" w:styleId="Ttulo1">
    <w:name w:val="heading 1"/>
    <w:basedOn w:val="Normal"/>
    <w:link w:val="Ttul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4CF3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har">
    <w:name w:val="Cabeçalho Char"/>
    <w:basedOn w:val="Fontepargpadro"/>
    <w:link w:val="Cabealh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2462F3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F59E00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B4CF3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BB4CF3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ntos\AppData\Roaming\Microsoft\Modelos\Formul&#225;rio%20de%20volunt&#225;rio.dotx" TargetMode="External"/></Relationships>
</file>

<file path=word/theme/theme1.xml><?xml version="1.0" encoding="utf-8"?>
<a:theme xmlns:a="http://schemas.openxmlformats.org/drawingml/2006/main" name="Office Theme">
  <a:themeElements>
    <a:clrScheme name="Letreiro Digital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12A936B-3018-4627-84E2-826E2242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voluntário</Template>
  <TotalTime>0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2019-07-02T18:10:00Z</dcterms:created>
  <dcterms:modified xsi:type="dcterms:W3CDTF">2019-07-03T14:16:00Z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